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162832">
        <w:trPr>
          <w:cantSplit/>
          <w:trHeight w:hRule="exact" w:val="4320"/>
        </w:trPr>
        <w:tc>
          <w:tcPr>
            <w:tcW w:w="5760" w:type="dxa"/>
            <w:vAlign w:val="center"/>
          </w:tcPr>
          <w:p w:rsidR="00162832" w:rsidRDefault="00E11E31">
            <w:pPr>
              <w:pStyle w:val="Heading2"/>
              <w:rPr>
                <w:b/>
                <w:bCs/>
              </w:rPr>
            </w:pP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D61C22C" wp14:editId="0A62EC20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8pt;margin-top:18pt;width:252pt;height:180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" filled="f" strokecolor="black [3213]" strokeweight="3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0094ECF" wp14:editId="5021241B">
                      <wp:simplePos x="0" y="0"/>
                      <wp:positionH relativeFrom="column">
                        <wp:posOffset>228600</wp:posOffset>
                      </wp:positionH>
                      <wp:positionV relativeFrom="page">
                        <wp:posOffset>969010</wp:posOffset>
                      </wp:positionV>
                      <wp:extent cx="3200400" cy="914400"/>
                      <wp:effectExtent l="0" t="0" r="0" b="0"/>
                      <wp:wrapNone/>
                      <wp:docPr id="1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832" w:rsidRPr="00E11E31" w:rsidRDefault="00E11E31">
                                  <w:pPr>
                                    <w:pStyle w:val="Heading1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 xml:space="preserve">Your </w:t>
                                  </w:r>
                                  <w:r w:rsidR="007D0B08" w:rsidRPr="00E11E31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Name</w:t>
                                  </w:r>
                                </w:p>
                                <w:p w:rsidR="00162832" w:rsidRPr="00E11E31" w:rsidRDefault="007D0B08">
                                  <w:pPr>
                                    <w:pStyle w:val="Heading3"/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Theme="minorHAnsi" w:hAnsiTheme="minorHAnsi" w:cstheme="minorHAns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8pt;margin-top:76.3pt;width:252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ALsA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" filled="f" stroked="f">
                      <v:textbox>
                        <w:txbxContent>
                          <w:p w:rsidR="00162832" w:rsidRPr="00E11E31" w:rsidRDefault="00E11E31">
                            <w:pPr>
                              <w:pStyle w:val="Heading1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E11E31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 xml:space="preserve">Your </w:t>
                            </w:r>
                            <w:r w:rsidR="007D0B08" w:rsidRPr="00E11E31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Name</w:t>
                            </w:r>
                          </w:p>
                          <w:p w:rsidR="00162832" w:rsidRPr="00E11E31" w:rsidRDefault="007D0B08">
                            <w:pPr>
                              <w:pStyle w:val="Heading3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Theme="minorHAnsi" w:hAnsiTheme="minorHAnsi" w:cstheme="minorHAns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162832" w:rsidRDefault="00BF4036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rFonts w:asciiTheme="minorHAnsi" w:hAnsiTheme="minorHAnsi" w:cstheme="minorHAnsi"/>
                <w:b/>
                <w:noProof/>
                <w:lang w:val="en-ZA" w:eastAsia="en-ZA"/>
              </w:rPr>
              <w:drawing>
                <wp:anchor distT="0" distB="0" distL="114300" distR="114300" simplePos="0" relativeHeight="251666432" behindDoc="1" locked="0" layoutInCell="1" allowOverlap="1" wp14:anchorId="626D1D5B" wp14:editId="0F0C13D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306070</wp:posOffset>
                  </wp:positionV>
                  <wp:extent cx="3079115" cy="2160270"/>
                  <wp:effectExtent l="0" t="0" r="698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lang w:val="en-ZA" w:eastAsia="en-ZA"/>
              </w:rPr>
              <w:drawing>
                <wp:anchor distT="0" distB="0" distL="114300" distR="114300" simplePos="0" relativeHeight="251668480" behindDoc="1" locked="0" layoutInCell="1" allowOverlap="1" wp14:anchorId="47038F2B" wp14:editId="6E9843C7">
                  <wp:simplePos x="0" y="0"/>
                  <wp:positionH relativeFrom="column">
                    <wp:posOffset>-3384550</wp:posOffset>
                  </wp:positionH>
                  <wp:positionV relativeFrom="paragraph">
                    <wp:posOffset>298450</wp:posOffset>
                  </wp:positionV>
                  <wp:extent cx="3079115" cy="2160270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lang w:val="en-ZA" w:eastAsia="en-ZA"/>
              </w:rPr>
              <w:drawing>
                <wp:anchor distT="0" distB="0" distL="114300" distR="114300" simplePos="0" relativeHeight="251670528" behindDoc="1" locked="0" layoutInCell="1" allowOverlap="1" wp14:anchorId="65D61BD4" wp14:editId="61F6756C">
                  <wp:simplePos x="0" y="0"/>
                  <wp:positionH relativeFrom="column">
                    <wp:posOffset>-3384550</wp:posOffset>
                  </wp:positionH>
                  <wp:positionV relativeFrom="paragraph">
                    <wp:posOffset>3044825</wp:posOffset>
                  </wp:positionV>
                  <wp:extent cx="3079115" cy="2160270"/>
                  <wp:effectExtent l="0" t="0" r="698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lang w:val="en-ZA" w:eastAsia="en-ZA"/>
              </w:rPr>
              <w:drawing>
                <wp:anchor distT="0" distB="0" distL="114300" distR="114300" simplePos="0" relativeHeight="251672576" behindDoc="1" locked="0" layoutInCell="1" allowOverlap="1" wp14:anchorId="14DAF791" wp14:editId="2F58342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3041650</wp:posOffset>
                  </wp:positionV>
                  <wp:extent cx="3079115" cy="2160270"/>
                  <wp:effectExtent l="0" t="0" r="698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lang w:val="en-ZA" w:eastAsia="en-ZA"/>
              </w:rPr>
              <w:drawing>
                <wp:anchor distT="0" distB="0" distL="114300" distR="114300" simplePos="0" relativeHeight="251674624" behindDoc="1" locked="0" layoutInCell="1" allowOverlap="1" wp14:anchorId="1FB38EAC" wp14:editId="46751607">
                  <wp:simplePos x="0" y="0"/>
                  <wp:positionH relativeFrom="column">
                    <wp:posOffset>-3384550</wp:posOffset>
                  </wp:positionH>
                  <wp:positionV relativeFrom="paragraph">
                    <wp:posOffset>5781675</wp:posOffset>
                  </wp:positionV>
                  <wp:extent cx="3079115" cy="2160270"/>
                  <wp:effectExtent l="0" t="0" r="698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lang w:val="en-ZA" w:eastAsia="en-ZA"/>
              </w:rPr>
              <w:drawing>
                <wp:anchor distT="0" distB="0" distL="114300" distR="114300" simplePos="0" relativeHeight="251676672" behindDoc="1" locked="0" layoutInCell="1" allowOverlap="1" wp14:anchorId="71D07FF8" wp14:editId="66CA4C8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5788025</wp:posOffset>
                  </wp:positionV>
                  <wp:extent cx="3079115" cy="2160270"/>
                  <wp:effectExtent l="0" t="0" r="698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49AC83F" wp14:editId="210100AA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1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18pt;margin-top:76.3pt;width:252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mBt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1E31"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834330" wp14:editId="4CB56293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18pt;margin-top:18pt;width:25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" filled="f" strokecolor="black [3213]" strokeweight="3pt"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162832">
        <w:trPr>
          <w:cantSplit/>
          <w:trHeight w:hRule="exact" w:val="4320"/>
        </w:trPr>
        <w:tc>
          <w:tcPr>
            <w:tcW w:w="5760" w:type="dxa"/>
            <w:vAlign w:val="center"/>
          </w:tcPr>
          <w:p w:rsidR="00162832" w:rsidRDefault="00E11E31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C1E209" wp14:editId="000954C1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18pt;margin-top:18pt;width:252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" filled="f" strokecolor="black [3213]" strokeweight="3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1052FA8" wp14:editId="3F01F4B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8" type="#_x0000_t202" style="position:absolute;left:0;text-align:left;margin-left:18pt;margin-top:76.3pt;width:252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HQtA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162832" w:rsidRDefault="00E11E31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00ED10B" wp14:editId="33766C0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9" type="#_x0000_t202" style="position:absolute;left:0;text-align:left;margin-left:18pt;margin-top:76.3pt;width:252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MGtQIAAME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1A80D6" wp14:editId="50CD7219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8pt;margin-top:18pt;width:252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" filled="f" strokecolor="black [3213]" strokeweight="3pt"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162832">
        <w:trPr>
          <w:cantSplit/>
          <w:trHeight w:hRule="exact" w:val="4320"/>
        </w:trPr>
        <w:tc>
          <w:tcPr>
            <w:tcW w:w="5760" w:type="dxa"/>
            <w:vAlign w:val="center"/>
          </w:tcPr>
          <w:p w:rsidR="00162832" w:rsidRDefault="00E11E31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A0D1B1" wp14:editId="5B9948A5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8pt;margin-top:18pt;width:252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" filled="f" strokecolor="black [3213]" strokeweight="3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284B783" wp14:editId="5880E0B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18pt;margin-top:76.3pt;width:252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:rsidR="00162832" w:rsidRDefault="00E11E31">
            <w:pPr>
              <w:ind w:left="144" w:right="144"/>
              <w:jc w:val="center"/>
              <w:rPr>
                <w:b/>
                <w:bCs/>
                <w:sz w:val="48"/>
              </w:rPr>
            </w:pP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228600</wp:posOffset>
                      </wp:positionH>
                      <wp:positionV relativeFrom="page">
                        <wp:posOffset>228600</wp:posOffset>
                      </wp:positionV>
                      <wp:extent cx="3200400" cy="2286000"/>
                      <wp:effectExtent l="19050" t="19050" r="19050" b="19050"/>
                      <wp:wrapNone/>
                      <wp:docPr id="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86000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18pt;margin-top:18pt;width:252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" filled="f" strokecolor="black [3213]" strokeweight="3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sz w:val="20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969010</wp:posOffset>
                      </wp:positionV>
                      <wp:extent cx="3200400" cy="914400"/>
                      <wp:effectExtent l="0" t="0" r="0" b="2540"/>
                      <wp:wrapSquare wrapText="bothSides"/>
                      <wp:docPr id="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1E31" w:rsidRPr="00E11E31" w:rsidRDefault="00E11E31" w:rsidP="00E11E31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sz w:val="56"/>
                                    </w:rPr>
                                    <w:t>Your Name</w:t>
                                  </w:r>
                                </w:p>
                                <w:p w:rsidR="00E11E31" w:rsidRPr="00E11E31" w:rsidRDefault="00E11E31" w:rsidP="00E11E31">
                                  <w:pPr>
                                    <w:pStyle w:val="Heading3"/>
                                    <w:jc w:val="center"/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</w:pPr>
                                  <w:r w:rsidRPr="00E11E31">
                                    <w:rPr>
                                      <w:rFonts w:ascii="Calibri" w:hAnsi="Calibri" w:cs="Calibri"/>
                                      <w:b w:val="0"/>
                                      <w:sz w:val="24"/>
                                    </w:rPr>
                                    <w:t>Company Name</w:t>
                                  </w:r>
                                </w:p>
                                <w:p w:rsidR="00162832" w:rsidRDefault="00162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1" type="#_x0000_t202" style="position:absolute;left:0;text-align:left;margin-left:18pt;margin-top:76.3pt;width:25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3XtAIAAME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" filled="f" stroked="f">
                      <v:textbox>
                        <w:txbxContent>
                          <w:p w:rsidR="00E11E31" w:rsidRPr="00E11E31" w:rsidRDefault="00E11E31" w:rsidP="00E11E31">
                            <w:pPr>
                              <w:pStyle w:val="Heading1"/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sz w:val="56"/>
                              </w:rPr>
                              <w:t>Your Name</w:t>
                            </w:r>
                          </w:p>
                          <w:p w:rsidR="00E11E31" w:rsidRPr="00E11E31" w:rsidRDefault="00E11E31" w:rsidP="00E11E31">
                            <w:pPr>
                              <w:pStyle w:val="Heading3"/>
                              <w:jc w:val="center"/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</w:pPr>
                            <w:r w:rsidRPr="00E11E31">
                              <w:rPr>
                                <w:rFonts w:ascii="Calibri" w:hAnsi="Calibri" w:cs="Calibri"/>
                                <w:b w:val="0"/>
                                <w:sz w:val="24"/>
                              </w:rPr>
                              <w:t>Company Name</w:t>
                            </w:r>
                          </w:p>
                          <w:p w:rsidR="00162832" w:rsidRDefault="0016283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174808" w:rsidRDefault="00174808">
      <w:pPr>
        <w:jc w:val="center"/>
        <w:rPr>
          <w:b/>
          <w:bCs/>
          <w:vanish/>
          <w:sz w:val="48"/>
        </w:rPr>
      </w:pPr>
    </w:p>
    <w:sectPr w:rsidR="001748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360" w:bottom="0" w:left="36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A21" w:rsidRDefault="00DB0A21" w:rsidP="005A1BD1">
      <w:r>
        <w:separator/>
      </w:r>
    </w:p>
  </w:endnote>
  <w:endnote w:type="continuationSeparator" w:id="0">
    <w:p w:rsidR="00DB0A21" w:rsidRDefault="00DB0A21" w:rsidP="005A1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D1" w:rsidRDefault="005A1B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D1" w:rsidRDefault="005A1BD1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D1" w:rsidRDefault="005A1B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A21" w:rsidRDefault="00DB0A21" w:rsidP="005A1BD1">
      <w:r>
        <w:separator/>
      </w:r>
    </w:p>
  </w:footnote>
  <w:footnote w:type="continuationSeparator" w:id="0">
    <w:p w:rsidR="00DB0A21" w:rsidRDefault="00DB0A21" w:rsidP="005A1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D1" w:rsidRDefault="005A1BD1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7753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eco Corner - Name Badge Holder Kit Watermar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D1" w:rsidRDefault="005A1BD1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77533" o:spid="_x0000_s2054" type="#_x0000_t75" style="position:absolute;margin-left:-9.75pt;margin-top:-123.65pt;width:595.2pt;height:841.9pt;z-index:-251656192;mso-position-horizontal-relative:margin;mso-position-vertical-relative:margin" o:allowincell="f">
          <v:imagedata r:id="rId1" o:title="Meeco Corner - Name Badge Holder Kit Watermar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D1" w:rsidRDefault="005A1BD1">
    <w:pPr>
      <w:pStyle w:val="Header"/>
    </w:pPr>
    <w:r>
      <w:rPr>
        <w:noProof/>
        <w:lang w:val="en-ZA"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7753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eco Corner - Name Badge Holder Kit Watermar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808"/>
    <w:rsid w:val="00162832"/>
    <w:rsid w:val="00174808"/>
    <w:rsid w:val="005A1BD1"/>
    <w:rsid w:val="007D0B08"/>
    <w:rsid w:val="00BF4036"/>
    <w:rsid w:val="00DB0A21"/>
    <w:rsid w:val="00E1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ind w:left="144" w:right="144"/>
      <w:jc w:val="center"/>
      <w:outlineLvl w:val="0"/>
    </w:pPr>
    <w:rPr>
      <w:b/>
      <w:bCs/>
      <w:sz w:val="4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0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3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A1B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1BD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A1B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1BD1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ind w:left="144" w:right="144"/>
      <w:jc w:val="center"/>
      <w:outlineLvl w:val="0"/>
    </w:pPr>
    <w:rPr>
      <w:b/>
      <w:bCs/>
      <w:sz w:val="4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0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3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A1B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1BD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A1B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1BD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LBI43-borde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LBI43-borders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C-Line Products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Luca</dc:creator>
  <cp:lastModifiedBy>Windows User</cp:lastModifiedBy>
  <cp:revision>2</cp:revision>
  <cp:lastPrinted>2005-05-09T13:54:00Z</cp:lastPrinted>
  <dcterms:created xsi:type="dcterms:W3CDTF">2018-09-17T07:25:00Z</dcterms:created>
  <dcterms:modified xsi:type="dcterms:W3CDTF">2018-09-17T07:25:00Z</dcterms:modified>
</cp:coreProperties>
</file>